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E6" w:rsidRDefault="00FA63E6" w:rsidP="00025E96">
      <w:pPr>
        <w:ind w:left="720"/>
        <w:jc w:val="right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025E96">
        <w:rPr>
          <w:rFonts w:hint="cs"/>
          <w:rtl/>
        </w:rPr>
        <w:t xml:space="preserve">  </w:t>
      </w:r>
      <w:r w:rsidR="00025E96">
        <w:rPr>
          <w:rtl/>
        </w:rPr>
        <w:fldChar w:fldCharType="begin"/>
      </w:r>
      <w:r w:rsidR="00025E96">
        <w:rPr>
          <w:rtl/>
        </w:rPr>
        <w:instrText xml:space="preserve"> </w:instrText>
      </w:r>
      <w:r w:rsidR="00025E96">
        <w:rPr>
          <w:rFonts w:hint="cs"/>
        </w:rPr>
        <w:instrText>SAVEDATE  \@ "dd MMMM yyyy</w:instrText>
      </w:r>
      <w:r w:rsidR="00025E96">
        <w:rPr>
          <w:rFonts w:hint="cs"/>
          <w:rtl/>
        </w:rPr>
        <w:instrText>"</w:instrText>
      </w:r>
      <w:r w:rsidR="00025E96">
        <w:rPr>
          <w:rtl/>
        </w:rPr>
        <w:instrText xml:space="preserve"> </w:instrText>
      </w:r>
      <w:r w:rsidR="00025E96">
        <w:rPr>
          <w:rtl/>
        </w:rPr>
        <w:fldChar w:fldCharType="separate"/>
      </w:r>
      <w:r w:rsidR="003F1C9B">
        <w:rPr>
          <w:rtl/>
        </w:rPr>
        <w:t>‏03 אפריל 2012</w:t>
      </w:r>
      <w:r w:rsidR="00025E96">
        <w:rPr>
          <w:rtl/>
        </w:rPr>
        <w:fldChar w:fldCharType="end"/>
      </w:r>
      <w:r w:rsidR="00025E96">
        <w:rPr>
          <w:rFonts w:hint="cs"/>
          <w:rtl/>
        </w:rPr>
        <w:tab/>
      </w:r>
      <w:r w:rsidR="00025E96">
        <w:rPr>
          <w:rFonts w:hint="cs"/>
          <w:rtl/>
        </w:rPr>
        <w:tab/>
      </w:r>
      <w:r w:rsidR="00025E96">
        <w:rPr>
          <w:rFonts w:hint="cs"/>
          <w:rtl/>
        </w:rPr>
        <w:tab/>
      </w:r>
      <w:r w:rsidR="00025E96">
        <w:rPr>
          <w:rFonts w:hint="cs"/>
          <w:rtl/>
        </w:rPr>
        <w:tab/>
      </w:r>
      <w:r w:rsidR="00025E96">
        <w:rPr>
          <w:rFonts w:hint="cs"/>
          <w:rtl/>
        </w:rPr>
        <w:tab/>
      </w:r>
      <w:r w:rsidR="00025E96">
        <w:rPr>
          <w:rFonts w:hint="cs"/>
          <w:rtl/>
        </w:rPr>
        <w:tab/>
      </w:r>
      <w:r w:rsidR="00025E96">
        <w:fldChar w:fldCharType="begin"/>
      </w:r>
      <w:r w:rsidR="00025E96">
        <w:rPr>
          <w:rtl/>
        </w:rPr>
        <w:instrText xml:space="preserve"> </w:instrText>
      </w:r>
      <w:r w:rsidR="00025E96">
        <w:rPr>
          <w:rFonts w:hint="cs"/>
        </w:rPr>
        <w:instrText>SAVEDATE  \@ "dd MMMM yyyy" \h</w:instrText>
      </w:r>
      <w:r w:rsidR="00025E96">
        <w:rPr>
          <w:rtl/>
        </w:rPr>
        <w:instrText xml:space="preserve"> </w:instrText>
      </w:r>
      <w:r w:rsidR="00025E96">
        <w:fldChar w:fldCharType="separate"/>
      </w:r>
      <w:r w:rsidR="003F1C9B">
        <w:rPr>
          <w:rtl/>
        </w:rPr>
        <w:t>‏י"א ניסן תשע"ב</w:t>
      </w:r>
      <w:r w:rsidR="00025E96">
        <w:fldChar w:fldCharType="end"/>
      </w:r>
    </w:p>
    <w:p w:rsidR="00FA63E6" w:rsidRDefault="00FA63E6">
      <w:pPr>
        <w:rPr>
          <w:rtl/>
        </w:rPr>
      </w:pPr>
    </w:p>
    <w:p w:rsidR="00EA7B2F" w:rsidRDefault="00EA7B2F" w:rsidP="00EA7B2F">
      <w:pPr>
        <w:rPr>
          <w:rtl/>
        </w:rPr>
      </w:pPr>
      <w:r>
        <w:rPr>
          <w:rFonts w:hint="cs"/>
          <w:rtl/>
        </w:rPr>
        <w:t>לכל מאן דבעי</w:t>
      </w:r>
      <w:bookmarkStart w:id="0" w:name="_GoBack"/>
      <w:bookmarkEnd w:id="0"/>
    </w:p>
    <w:p w:rsidR="00EA7B2F" w:rsidRDefault="00EA7B2F" w:rsidP="00EA7B2F">
      <w:pPr>
        <w:rPr>
          <w:rtl/>
        </w:rPr>
      </w:pPr>
    </w:p>
    <w:p w:rsidR="00041DD5" w:rsidRDefault="00EA7B2F" w:rsidP="00025E96">
      <w:pPr>
        <w:spacing w:line="360" w:lineRule="auto"/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חברת "</w:t>
      </w:r>
      <w:r>
        <w:rPr>
          <w:b/>
          <w:bCs/>
          <w:u w:val="single"/>
        </w:rPr>
        <w:t>STARLIMS</w:t>
      </w:r>
      <w:r>
        <w:rPr>
          <w:rFonts w:hint="cs"/>
          <w:b/>
          <w:bCs/>
          <w:u w:val="single"/>
          <w:rtl/>
        </w:rPr>
        <w:t xml:space="preserve">" כ"ספק יחיד" עבור </w:t>
      </w:r>
      <w:r w:rsidR="00025E96">
        <w:rPr>
          <w:rFonts w:hint="cs"/>
          <w:b/>
          <w:bCs/>
          <w:u w:val="single"/>
          <w:rtl/>
        </w:rPr>
        <w:t>שינויים ושיפורים ב</w:t>
      </w:r>
      <w:r w:rsidR="00025E96" w:rsidRPr="0027349E">
        <w:rPr>
          <w:rFonts w:hint="cs"/>
          <w:b/>
          <w:bCs/>
          <w:u w:val="single"/>
          <w:rtl/>
        </w:rPr>
        <w:t xml:space="preserve">מערכת </w:t>
      </w:r>
      <w:r w:rsidR="00025E96" w:rsidRPr="0027349E">
        <w:rPr>
          <w:rFonts w:hint="cs"/>
          <w:b/>
          <w:bCs/>
          <w:u w:val="single"/>
        </w:rPr>
        <w:t>LIMS</w:t>
      </w:r>
      <w:r w:rsidR="00025E96" w:rsidRPr="0027349E">
        <w:rPr>
          <w:rFonts w:hint="cs"/>
          <w:b/>
          <w:bCs/>
          <w:u w:val="single"/>
          <w:rtl/>
        </w:rPr>
        <w:t xml:space="preserve"> ל</w:t>
      </w:r>
      <w:r w:rsidR="00025E96">
        <w:rPr>
          <w:rFonts w:hint="cs"/>
          <w:b/>
          <w:bCs/>
          <w:u w:val="single"/>
          <w:rtl/>
        </w:rPr>
        <w:t>בדיקות איכות המים</w:t>
      </w:r>
    </w:p>
    <w:p w:rsidR="00041DD5" w:rsidRDefault="00041DD5" w:rsidP="00EA7B2F">
      <w:pPr>
        <w:rPr>
          <w:rtl/>
        </w:rPr>
      </w:pPr>
    </w:p>
    <w:p w:rsidR="00041DD5" w:rsidRDefault="00041DD5" w:rsidP="00EA7B2F">
      <w:pPr>
        <w:rPr>
          <w:rtl/>
        </w:rPr>
      </w:pPr>
      <w:r>
        <w:rPr>
          <w:rFonts w:hint="cs"/>
          <w:rtl/>
        </w:rPr>
        <w:t>רקע:</w:t>
      </w:r>
    </w:p>
    <w:p w:rsidR="00EA7B2F" w:rsidRDefault="00EA7B2F" w:rsidP="00EA7B2F">
      <w:pPr>
        <w:rPr>
          <w:rtl/>
        </w:rPr>
      </w:pPr>
      <w:r w:rsidRPr="001F0B8A">
        <w:rPr>
          <w:rFonts w:hint="cs"/>
          <w:rtl/>
        </w:rPr>
        <w:t xml:space="preserve">מערכת </w:t>
      </w:r>
      <w:r w:rsidRPr="001F0B8A">
        <w:rPr>
          <w:rFonts w:hint="cs"/>
        </w:rPr>
        <w:t>LIMS</w:t>
      </w:r>
      <w:r w:rsidRPr="001F0B8A">
        <w:rPr>
          <w:rFonts w:hint="cs"/>
          <w:rtl/>
        </w:rPr>
        <w:t xml:space="preserve"> לרישום בדיקות </w:t>
      </w:r>
      <w:r w:rsidR="00025E96">
        <w:rPr>
          <w:rFonts w:hint="cs"/>
          <w:rtl/>
        </w:rPr>
        <w:t>ובקרת איכות המי</w:t>
      </w:r>
      <w:r>
        <w:rPr>
          <w:rFonts w:hint="cs"/>
          <w:rtl/>
        </w:rPr>
        <w:t xml:space="preserve">ם פועלת במשרד הבריאות משנת 2003/4. </w:t>
      </w:r>
    </w:p>
    <w:p w:rsidR="00EA7B2F" w:rsidRDefault="00EA7B2F" w:rsidP="00EA7B2F">
      <w:pPr>
        <w:rPr>
          <w:rtl/>
        </w:rPr>
      </w:pPr>
      <w:r>
        <w:rPr>
          <w:rFonts w:hint="cs"/>
          <w:rtl/>
        </w:rPr>
        <w:t>המוצר הינו בבעלות של חברה ולמשרד הבריאות זכויות שימוש בו בלבד.</w:t>
      </w: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EA7B2F" w:rsidRDefault="00EA7B2F" w:rsidP="00025E96">
      <w:pPr>
        <w:pStyle w:val="a9"/>
        <w:numPr>
          <w:ilvl w:val="0"/>
          <w:numId w:val="1"/>
        </w:numPr>
        <w:spacing w:line="360" w:lineRule="auto"/>
        <w:contextualSpacing/>
        <w:rPr>
          <w:rtl/>
        </w:rPr>
      </w:pPr>
      <w:r>
        <w:rPr>
          <w:rFonts w:hint="cs"/>
          <w:rtl/>
        </w:rPr>
        <w:t xml:space="preserve">משום כך החברה הינה הספק היחיד המסוגל לתת מענה </w:t>
      </w:r>
      <w:r w:rsidR="00025E96">
        <w:rPr>
          <w:rFonts w:hint="cs"/>
          <w:rtl/>
        </w:rPr>
        <w:t>לביצוע שינויים ושיפורים</w:t>
      </w:r>
      <w:r>
        <w:rPr>
          <w:rFonts w:hint="cs"/>
          <w:rtl/>
        </w:rPr>
        <w:t xml:space="preserve"> במערכת.</w:t>
      </w:r>
    </w:p>
    <w:p w:rsidR="00EA7B2F" w:rsidRDefault="00EA7B2F" w:rsidP="00EA7B2F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>על כן, האגף למחשוב במשרד הבריאות מבקש להתקשר עם ספק זה כ"ספק יחיד" לביצוע משימה זו.</w:t>
      </w:r>
    </w:p>
    <w:p w:rsidR="00EA7B2F" w:rsidRDefault="00EA7B2F" w:rsidP="00025E96">
      <w:pPr>
        <w:pStyle w:val="a9"/>
        <w:numPr>
          <w:ilvl w:val="0"/>
          <w:numId w:val="1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היקף התקשרות </w:t>
      </w:r>
      <w:r w:rsidR="00025E96">
        <w:rPr>
          <w:rFonts w:hint="cs"/>
          <w:rtl/>
        </w:rPr>
        <w:t>לביצוע שינויים ושיפורים</w:t>
      </w:r>
      <w:r>
        <w:rPr>
          <w:rFonts w:hint="cs"/>
          <w:rtl/>
        </w:rPr>
        <w:t xml:space="preserve">: </w:t>
      </w:r>
      <w:r w:rsidR="00025E96">
        <w:rPr>
          <w:rFonts w:hint="cs"/>
          <w:rtl/>
        </w:rPr>
        <w:t>50,000</w:t>
      </w:r>
      <w:r>
        <w:rPr>
          <w:rFonts w:hint="cs"/>
          <w:rtl/>
        </w:rPr>
        <w:t xml:space="preserve"> ₪ כולל מע"מ.</w:t>
      </w:r>
    </w:p>
    <w:p w:rsidR="00FA63E6" w:rsidRPr="00EA7B2F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FA63E6" w:rsidRDefault="00FA63E6">
      <w:pPr>
        <w:rPr>
          <w:rtl/>
        </w:rPr>
      </w:pPr>
    </w:p>
    <w:p w:rsidR="00EA7B2F" w:rsidRDefault="00EA7B2F" w:rsidP="00EA7B2F">
      <w:pPr>
        <w:rPr>
          <w:rtl/>
        </w:rPr>
      </w:pPr>
    </w:p>
    <w:p w:rsidR="00041DD5" w:rsidRDefault="00041DD5" w:rsidP="00EA7B2F">
      <w:pPr>
        <w:rPr>
          <w:rtl/>
        </w:rPr>
      </w:pPr>
    </w:p>
    <w:p w:rsidR="00041DD5" w:rsidRDefault="00041DD5" w:rsidP="00EA7B2F">
      <w:pPr>
        <w:rPr>
          <w:rtl/>
        </w:rPr>
      </w:pPr>
    </w:p>
    <w:p w:rsidR="00041DD5" w:rsidRDefault="00041DD5" w:rsidP="00EA7B2F">
      <w:pPr>
        <w:rPr>
          <w:rtl/>
        </w:rPr>
      </w:pPr>
    </w:p>
    <w:p w:rsidR="00EA7B2F" w:rsidRDefault="00EA7B2F" w:rsidP="00EA7B2F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EA7B2F" w:rsidRPr="006C110C" w:rsidRDefault="00EA7B2F" w:rsidP="00EA7B2F">
      <w:pPr>
        <w:rPr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 xml:space="preserve"> </w:t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  <w:t xml:space="preserve">       בברכה</w:t>
      </w:r>
      <w:r w:rsidRPr="006C110C">
        <w:rPr>
          <w:rFonts w:hint="cs"/>
          <w:sz w:val="21"/>
          <w:szCs w:val="21"/>
          <w:rtl/>
        </w:rPr>
        <w:t xml:space="preserve">                               </w:t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 xml:space="preserve">   </w:t>
      </w:r>
      <w:r w:rsidR="00C25D1F">
        <w:rPr>
          <w:rFonts w:hint="cs"/>
          <w:sz w:val="21"/>
          <w:szCs w:val="21"/>
          <w:lang w:eastAsia="en-US"/>
        </w:rPr>
        <w:drawing>
          <wp:inline distT="0" distB="0" distL="0" distR="0">
            <wp:extent cx="476250" cy="438150"/>
            <wp:effectExtent l="0" t="0" r="0" b="0"/>
            <wp:docPr id="1" name="תמונה 1" descr="miri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ria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9" t="17433" r="7741" b="10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B2F" w:rsidRPr="006C110C" w:rsidRDefault="00EA7B2F" w:rsidP="00EA7B2F">
      <w:pPr>
        <w:rPr>
          <w:sz w:val="21"/>
          <w:szCs w:val="21"/>
          <w:rtl/>
        </w:rPr>
      </w:pP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               </w:t>
      </w:r>
      <w:smartTag w:uri="urn:schemas-microsoft-com:office:smarttags" w:element="PersonName">
        <w:smartTagPr>
          <w:attr w:name="ProductID" w:val="מרים יוספין"/>
        </w:smartTagPr>
        <w:r w:rsidRPr="006C110C">
          <w:rPr>
            <w:rFonts w:hint="cs"/>
            <w:sz w:val="21"/>
            <w:szCs w:val="21"/>
            <w:rtl/>
          </w:rPr>
          <w:t>מרים יוספין</w:t>
        </w:r>
      </w:smartTag>
    </w:p>
    <w:p w:rsidR="00EA7B2F" w:rsidRDefault="00EA7B2F" w:rsidP="00EA7B2F">
      <w:pPr>
        <w:rPr>
          <w:sz w:val="21"/>
          <w:szCs w:val="21"/>
          <w:rtl/>
        </w:rPr>
      </w:pP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    </w:t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</w:t>
      </w:r>
      <w:r w:rsidRPr="006C110C">
        <w:rPr>
          <w:rFonts w:hint="cs"/>
          <w:sz w:val="21"/>
          <w:szCs w:val="21"/>
          <w:rtl/>
        </w:rPr>
        <w:tab/>
        <w:t>מנהלת תחום פיתוח בכיר</w:t>
      </w:r>
    </w:p>
    <w:p w:rsidR="00EA7B2F" w:rsidRPr="006C110C" w:rsidRDefault="00EA7B2F" w:rsidP="00EA7B2F">
      <w:pPr>
        <w:rPr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  <w:t>אגף לשרותי מידע ומחשוב</w:t>
      </w:r>
    </w:p>
    <w:p w:rsidR="00EA7B2F" w:rsidRDefault="00EA7B2F" w:rsidP="00EA7B2F">
      <w:pPr>
        <w:rPr>
          <w:rtl/>
        </w:rPr>
      </w:pPr>
    </w:p>
    <w:p w:rsidR="00FA63E6" w:rsidRDefault="00FA63E6">
      <w:pPr>
        <w:rPr>
          <w:rtl/>
        </w:rPr>
      </w:pPr>
    </w:p>
    <w:sectPr w:rsidR="00FA63E6">
      <w:headerReference w:type="default" r:id="rId9"/>
      <w:footerReference w:type="default" r:id="rId10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6A0" w:rsidRDefault="00A346A0">
      <w:r>
        <w:separator/>
      </w:r>
    </w:p>
  </w:endnote>
  <w:endnote w:type="continuationSeparator" w:id="0">
    <w:p w:rsidR="00A346A0" w:rsidRDefault="00A3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A0" w:rsidRDefault="00A346A0">
    <w:pPr>
      <w:pStyle w:val="a5"/>
      <w:jc w:val="center"/>
      <w:rPr>
        <w:rFonts w:cs="David"/>
        <w:rtl/>
      </w:rPr>
    </w:pPr>
    <w:r>
      <w:rPr>
        <w:rFonts w:cs="David"/>
        <w:rtl/>
      </w:rPr>
      <w:t>רח' שלום יהדה 4, תלפיות, ירושלים 93480. טל: 02-6706812 פקס- 02-67</w:t>
    </w:r>
    <w:r>
      <w:rPr>
        <w:rFonts w:cs="David" w:hint="cs"/>
        <w:rtl/>
      </w:rPr>
      <w:t>22366</w:t>
    </w:r>
  </w:p>
  <w:p w:rsidR="00A346A0" w:rsidRDefault="00A346A0">
    <w:pPr>
      <w:pStyle w:val="a5"/>
      <w:bidi w:val="0"/>
      <w:jc w:val="center"/>
    </w:pPr>
    <w:r>
      <w:t xml:space="preserve">4 Shalom </w:t>
    </w:r>
    <w:smartTag w:uri="urn:schemas-microsoft-com:office:smarttags" w:element="Street">
      <w:smartTag w:uri="urn:schemas-microsoft-com:office:smarttags" w:element="address">
        <w:r>
          <w:t>Yeuda St.</w:t>
        </w:r>
      </w:smartTag>
    </w:smartTag>
    <w:r>
      <w:t xml:space="preserve">, Talpiot, </w:t>
    </w:r>
    <w:smartTag w:uri="urn:schemas-microsoft-com:office:smarttags" w:element="place">
      <w:smartTag w:uri="urn:schemas-microsoft-com:office:smarttags" w:element="City">
        <w:r>
          <w:t>Jerusalem</w:t>
        </w:r>
      </w:smartTag>
    </w:smartTag>
    <w:r>
      <w:t xml:space="preserve"> 93480. Tel: +972-2-6706812, Fax: +972-2-67</w:t>
    </w:r>
    <w:r>
      <w:rPr>
        <w:rFonts w:cs="Times New Roman" w:hint="cs"/>
        <w:szCs w:val="20"/>
        <w:rtl/>
      </w:rPr>
      <w:t>22366</w:t>
    </w:r>
  </w:p>
  <w:p w:rsidR="00A346A0" w:rsidRDefault="00A346A0">
    <w:pPr>
      <w:pStyle w:val="a5"/>
      <w:bidi w:val="0"/>
      <w:jc w:val="center"/>
      <w:rPr>
        <w:rtl/>
      </w:rPr>
    </w:pPr>
    <w:r>
      <w:t>e-mail:miriam.yosefin@moh.health.gov.il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6A0" w:rsidRDefault="00A346A0">
      <w:r>
        <w:separator/>
      </w:r>
    </w:p>
  </w:footnote>
  <w:footnote w:type="continuationSeparator" w:id="0">
    <w:p w:rsidR="00A346A0" w:rsidRDefault="00A34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6A0" w:rsidRDefault="00A346A0">
    <w:pPr>
      <w:pStyle w:val="a3"/>
      <w:rPr>
        <w:rtl/>
      </w:rPr>
    </w:pPr>
    <w:r>
      <w:rPr>
        <w:rtl/>
      </w:rPr>
      <w:t>מדינת ישראל</w:t>
    </w:r>
  </w:p>
  <w:p w:rsidR="00A346A0" w:rsidRDefault="00A346A0">
    <w:pPr>
      <w:jc w:val="center"/>
      <w:rPr>
        <w:b/>
        <w:bCs/>
        <w:rtl/>
      </w:rPr>
    </w:pPr>
    <w:r>
      <w:rPr>
        <w:b/>
        <w:bCs/>
      </w:rPr>
      <w:t xml:space="preserve">STATE OF </w:t>
    </w:r>
    <w:smartTag w:uri="urn:schemas-microsoft-com:office:smarttags" w:element="place">
      <w:smartTag w:uri="urn:schemas-microsoft-com:office:smarttags" w:element="country-region">
        <w:r>
          <w:rPr>
            <w:b/>
            <w:bCs/>
          </w:rPr>
          <w:t>ISRAEL</w:t>
        </w:r>
      </w:smartTag>
    </w:smartTag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A346A0">
      <w:tc>
        <w:tcPr>
          <w:tcW w:w="4261" w:type="dxa"/>
        </w:tcPr>
        <w:p w:rsidR="00A346A0" w:rsidRDefault="00A346A0">
          <w:pPr>
            <w:pStyle w:val="2"/>
            <w:bidi/>
            <w:jc w:val="right"/>
          </w:pPr>
          <w:r>
            <w:t xml:space="preserve">Ministry of Health </w:t>
          </w:r>
        </w:p>
        <w:p w:rsidR="00A346A0" w:rsidRDefault="00A346A0">
          <w:pPr>
            <w:pStyle w:val="2"/>
            <w:bidi/>
            <w:jc w:val="right"/>
          </w:pPr>
          <w:r>
            <w:t xml:space="preserve">The Division of  Information </w:t>
          </w:r>
        </w:p>
        <w:p w:rsidR="00A346A0" w:rsidRDefault="00A346A0">
          <w:pPr>
            <w:pStyle w:val="2"/>
            <w:bidi/>
            <w:jc w:val="right"/>
            <w:rPr>
              <w:rtl/>
            </w:rPr>
          </w:pPr>
          <w:r>
            <w:t xml:space="preserve">Technology      </w:t>
          </w:r>
        </w:p>
      </w:tc>
      <w:tc>
        <w:tcPr>
          <w:tcW w:w="4261" w:type="dxa"/>
        </w:tcPr>
        <w:p w:rsidR="00A346A0" w:rsidRDefault="00A346A0">
          <w:pPr>
            <w:pStyle w:val="1"/>
            <w:rPr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>
            <w:rPr>
              <w:sz w:val="24"/>
              <w:rtl/>
            </w:rPr>
            <w:t xml:space="preserve">משרד הבריאות     </w:t>
          </w:r>
        </w:p>
        <w:p w:rsidR="00A346A0" w:rsidRDefault="00A346A0">
          <w:pPr>
            <w:pStyle w:val="1"/>
            <w:rPr>
              <w:rtl/>
            </w:rPr>
          </w:pPr>
          <w:r>
            <w:rPr>
              <w:rtl/>
            </w:rPr>
            <w:t>האגף לשירותי מידע ומחשוב</w:t>
          </w:r>
        </w:p>
        <w:p w:rsidR="00A346A0" w:rsidRDefault="00A346A0">
          <w:pPr>
            <w:pStyle w:val="6"/>
            <w:rPr>
              <w:rtl/>
            </w:rPr>
          </w:pPr>
          <w:r>
            <w:rPr>
              <w:rFonts w:hint="cs"/>
              <w:rtl/>
            </w:rPr>
            <w:t xml:space="preserve">         תחום פיתוח</w:t>
          </w:r>
        </w:p>
      </w:tc>
    </w:tr>
    <w:tr w:rsidR="00A346A0">
      <w:tc>
        <w:tcPr>
          <w:tcW w:w="4261" w:type="dxa"/>
        </w:tcPr>
        <w:p w:rsidR="00A346A0" w:rsidRDefault="00A346A0">
          <w:pPr>
            <w:pStyle w:val="2"/>
            <w:bidi/>
            <w:jc w:val="right"/>
            <w:rPr>
              <w:rtl/>
            </w:rPr>
          </w:pPr>
          <w:smartTag w:uri="urn:schemas-microsoft-com:office:smarttags" w:element="place">
            <w:smartTag w:uri="urn:schemas-microsoft-com:office:smarttags" w:element="City">
              <w:r>
                <w:t>Jerusalem</w:t>
              </w:r>
            </w:smartTag>
          </w:smartTag>
          <w:r>
            <w:t xml:space="preserve">  </w:t>
          </w:r>
        </w:p>
      </w:tc>
      <w:tc>
        <w:tcPr>
          <w:tcW w:w="4261" w:type="dxa"/>
        </w:tcPr>
        <w:p w:rsidR="00A346A0" w:rsidRDefault="00A346A0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  <w:r>
            <w:rPr>
              <w:rtl/>
            </w:rPr>
            <w:t>ירושלים</w:t>
          </w:r>
        </w:p>
      </w:tc>
    </w:tr>
    <w:tr w:rsidR="00A346A0">
      <w:tc>
        <w:tcPr>
          <w:tcW w:w="4261" w:type="dxa"/>
        </w:tcPr>
        <w:p w:rsidR="00A346A0" w:rsidRDefault="00A346A0">
          <w:pPr>
            <w:jc w:val="right"/>
            <w:rPr>
              <w:b/>
              <w:bCs/>
              <w:rtl/>
            </w:rPr>
          </w:pPr>
        </w:p>
      </w:tc>
      <w:tc>
        <w:tcPr>
          <w:tcW w:w="4261" w:type="dxa"/>
        </w:tcPr>
        <w:p w:rsidR="00A346A0" w:rsidRDefault="00A346A0">
          <w:pPr>
            <w:rPr>
              <w:b/>
              <w:bCs/>
              <w:rtl/>
            </w:rPr>
          </w:pPr>
        </w:p>
      </w:tc>
    </w:tr>
  </w:tbl>
  <w:p w:rsidR="00A346A0" w:rsidRDefault="00A346A0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C0A15"/>
    <w:multiLevelType w:val="hybridMultilevel"/>
    <w:tmpl w:val="F4726862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78"/>
    <w:rsid w:val="00025E96"/>
    <w:rsid w:val="00041DD5"/>
    <w:rsid w:val="00392865"/>
    <w:rsid w:val="003F1C9B"/>
    <w:rsid w:val="004300B2"/>
    <w:rsid w:val="009B1ED5"/>
    <w:rsid w:val="00A346A0"/>
    <w:rsid w:val="00C25D1F"/>
    <w:rsid w:val="00D11278"/>
    <w:rsid w:val="00D76C23"/>
    <w:rsid w:val="00EA7B2F"/>
    <w:rsid w:val="00ED3CD4"/>
    <w:rsid w:val="00FA63E6"/>
    <w:rsid w:val="00FE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D1127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D11278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EA7B2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D1127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D11278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EA7B2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0</TotalTime>
  <Pages>1</Pages>
  <Words>103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בדבר כוונה להתקשר עם חברת "STARLIMS" כ"ספק יחיד" עבור תחזוקת מערכת LIMS  לשנת 2012</vt:lpstr>
      <vt:lpstr>‏ט' טבת תשנ"ט</vt:lpstr>
    </vt:vector>
  </TitlesOfParts>
  <Company>ComputerLand - DORCOM Ltd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בדבר כוונה להתקשר עם חברת "STARLIMS" כ"ספק יחיד" עבור תחזוקת מערכת LIMS  לשנת 2012</dc:title>
  <dc:subject>הודעה בדבר כוונה להתקשר עם חברת "STARLIMS" כ"ספק יחיד" עבור תחזוקת מערכת LIMS  לשנת 2012</dc:subject>
  <dc:creator>MOH</dc:creator>
  <cp:lastModifiedBy>יעקב מעוז</cp:lastModifiedBy>
  <cp:revision>3</cp:revision>
  <cp:lastPrinted>2001-07-25T11:42:00Z</cp:lastPrinted>
  <dcterms:created xsi:type="dcterms:W3CDTF">2012-04-03T11:39:00Z</dcterms:created>
  <dcterms:modified xsi:type="dcterms:W3CDTF">2012-04-03T11:39:00Z</dcterms:modified>
</cp:coreProperties>
</file>